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B8288A" w:rsidRDefault="00B8288A" w:rsidP="00C81F2E">
      <w:pPr>
        <w:pStyle w:val="APA"/>
        <w:contextualSpacing/>
        <w:jc w:val="center"/>
      </w:pPr>
      <w:r>
        <w:t xml:space="preserve">Music Literature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BB16B2" w:rsidRDefault="00BB16B2" w:rsidP="00C43473">
      <w:pPr>
        <w:pStyle w:val="APA"/>
        <w:contextualSpacing/>
        <w:jc w:val="center"/>
      </w:pPr>
    </w:p>
    <w:p w:rsidR="00606264" w:rsidRDefault="00606264" w:rsidP="00EC6FEB">
      <w:pPr>
        <w:pStyle w:val="APA"/>
        <w:ind w:firstLine="0"/>
        <w:contextualSpacing/>
      </w:pPr>
    </w:p>
    <w:p w:rsidR="00EC6FEB" w:rsidRDefault="00EC6FEB" w:rsidP="00EC6FEB">
      <w:pPr>
        <w:pStyle w:val="APA"/>
        <w:ind w:firstLine="0"/>
        <w:contextualSpacing/>
      </w:pPr>
    </w:p>
    <w:p w:rsidR="008742F6" w:rsidRPr="00C50F96" w:rsidRDefault="00B8288A" w:rsidP="002300B8">
      <w:pPr>
        <w:pStyle w:val="APA"/>
        <w:contextualSpacing/>
        <w:jc w:val="center"/>
        <w:rPr>
          <w:b/>
        </w:rPr>
      </w:pPr>
      <w:r w:rsidRPr="00C50F96">
        <w:rPr>
          <w:b/>
        </w:rPr>
        <w:lastRenderedPageBreak/>
        <w:t>Music Literature</w:t>
      </w:r>
    </w:p>
    <w:p w:rsidR="00C50F96" w:rsidRDefault="00C50F96" w:rsidP="00C50F96">
      <w:pPr>
        <w:pStyle w:val="APA"/>
        <w:contextualSpacing/>
      </w:pPr>
      <w:r>
        <w:t xml:space="preserve">The song "Aint your mama" done by Jennifer Lopez contains messages acts as an empowerment to the women in the </w:t>
      </w:r>
      <w:r w:rsidR="0053661B">
        <w:t xml:space="preserve">society. </w:t>
      </w:r>
      <w:r>
        <w:t>Lopez, in the song, is placed as an essential vessel to advocate for woman place in the community. Meghan Trainor indicates how the artist joins the leagues of  Beyonce in for the motivation of women in society. In the first verse, she makes about statements in advising females to wake up and realize their dreams through hard work. Women are encouraged to stop having many holidays depending on men and instead wake, cease playing video games and join the workforce. In everything they do, they avoid laziness and make sure th</w:t>
      </w:r>
      <w:r w:rsidR="0053661B">
        <w:t xml:space="preserve">eir men are up too for work. </w:t>
      </w:r>
    </w:p>
    <w:p w:rsidR="00C50F96" w:rsidRDefault="00C50F96" w:rsidP="00C50F96">
      <w:pPr>
        <w:pStyle w:val="APA"/>
        <w:contextualSpacing/>
      </w:pPr>
      <w:r>
        <w:t xml:space="preserve">In the chorus, Lopez makes sure she points out the main idea and thesis of the song. Her sentiments </w:t>
      </w:r>
      <w:r w:rsidR="0053661B">
        <w:t xml:space="preserve">got echoed towards men. </w:t>
      </w:r>
      <w:r>
        <w:t>Women do most of the works while their men and boyfriends are sleeping. She ideally means that women to stand up and tell their counterparts and friends on the need to work together by sharing duties at any moment. She challenges women to avoid overworking since men rest for long and can equally help in various tasks, and they are not limited to any functions at all. Arguably, women do not deserve mistreatment by deadbeat husbands since all are equall, and any stereotypes a</w:t>
      </w:r>
      <w:r w:rsidR="0053661B">
        <w:t xml:space="preserve">re to get discarded in society. </w:t>
      </w:r>
    </w:p>
    <w:p w:rsidR="00C50F96" w:rsidRDefault="00C50F96" w:rsidP="00C50F96">
      <w:pPr>
        <w:pStyle w:val="APA"/>
        <w:contextualSpacing/>
      </w:pPr>
      <w:r>
        <w:t>Inherently, the video demands the recognition of women's effort. They seem to be tired for a long time facing</w:t>
      </w:r>
      <w:r w:rsidR="0053661B">
        <w:t xml:space="preserve"> fewer privileges to men. </w:t>
      </w:r>
      <w:r>
        <w:t>Jennifer leads a group of women to demonstrate on an enough is enough to favoritism of the society in the different genders. It is ironical on the video and lyrics since they seem to use separate lanes. The most important messages in the video show how from 1950 to 1980, women continued to overwork and performed duties more than men. In whatever basis, it cannot get considered as exaggeration and women over the past years campaigned for a place of girls in the society. Women are in the streets dancing with Lopez and showcase their ideas to many and drive information to the community.</w:t>
      </w:r>
    </w:p>
    <w:p w:rsidR="00C50F96" w:rsidRDefault="00C50F96" w:rsidP="00C50F96">
      <w:pPr>
        <w:pStyle w:val="APA"/>
        <w:contextualSpacing/>
      </w:pPr>
      <w:r>
        <w:t>The videos and the songs are not together in terms of laying the mess</w:t>
      </w:r>
      <w:r w:rsidR="0053661B">
        <w:t xml:space="preserve">ages and contains several odds. </w:t>
      </w:r>
      <w:r>
        <w:t xml:space="preserve">The song attacks deadbeat husbands and challenges them while in the video, it feminism in society. Lopez dresses a sexy attire and dances in the streets in accompany of many other women. They do this on the roads where their message likely makes people wonder while watching them and the video in general. They seem to sing and ignore men in their place by saying how they can be self-dependant. People may wonder their intention because they dress in a sexy mode, acts like they do not want men, and whereas men need woman then. People arguably wonders why women need to overpower men because they seem to ignore gender equality in </w:t>
      </w:r>
      <w:r w:rsidR="0053661B">
        <w:t xml:space="preserve">the message and needs power. </w:t>
      </w:r>
      <w:r>
        <w:t xml:space="preserve"> The strategy contradicts even more on how the video got designed without being a replica of the entire song.</w:t>
      </w:r>
    </w:p>
    <w:p w:rsidR="00C50F96" w:rsidRDefault="00C50F96" w:rsidP="00C50F96">
      <w:pPr>
        <w:pStyle w:val="APA"/>
        <w:contextualSpacing/>
      </w:pPr>
      <w:r>
        <w:t>Jennifer sings that to "punish" the deadbeat boyfriend, she will avoid doing any menial duty, not cook and will avoid cleaning and laundry. It seems to bias the single mothers in a way since they are the breadwinners and perform they function wholly and here is Jennifer trying to intimidate a</w:t>
      </w:r>
      <w:r w:rsidR="0053661B">
        <w:t xml:space="preserve"> guy, a boyfriend or a husband. </w:t>
      </w:r>
      <w:r>
        <w:t>Single mothers might have lost their loved husbands and boyfriends, and the artist has hers but wants to rebuke him. In another sense, the video seems to be most offensive to the people watching it and left with wonders in their minds for the video displays. In the entire video, women are courageously showing how they are defining news ways as if it can change the way of life through achieving possibilities of directing deadbeat guys. They seem to campaign of decolonizing women's minds to think best in their mindset at all times in life.</w:t>
      </w:r>
    </w:p>
    <w:p w:rsidR="00C50F96" w:rsidRDefault="00C50F96" w:rsidP="00C50F96">
      <w:pPr>
        <w:pStyle w:val="APA"/>
        <w:contextualSpacing/>
      </w:pPr>
      <w:r>
        <w:t>A contradiction occurs between the song and video because, in the song, Jen</w:t>
      </w:r>
      <w:r w:rsidR="0053661B">
        <w:t xml:space="preserve">nifer talks about deadbeat men. </w:t>
      </w:r>
      <w:r>
        <w:t xml:space="preserve">Deadbeats refer to the people who often are idle and mostly disreputable. In the video, men featured are not deadbeats as claimed by the song it makes people wonder what women and artist empower bandwagon. The music video acts opposite of what the song is saying. The ruins are done by the video towards men since, in the song, a formal language and approach is about a future </w:t>
      </w:r>
      <w:r w:rsidR="0053661B">
        <w:t xml:space="preserve">boyfriend and a husband. </w:t>
      </w:r>
      <w:r>
        <w:t>The idea of Jenniffer sexualizing the song among important men in the society taints an image and reputation of the song. The title itself "A'nt your mama "raises more questions than ever on its value.idity to morally upright individuals in the boychild society.</w:t>
      </w:r>
    </w:p>
    <w:p w:rsidR="00C50F96" w:rsidRDefault="00C50F96" w:rsidP="00C50F96">
      <w:pPr>
        <w:pStyle w:val="APA"/>
        <w:contextualSpacing/>
      </w:pPr>
      <w:r>
        <w:t>Miss Representation by Jennifer Siebel Newsom shows how the culture in mainstream acts to bring underrepresentat</w:t>
      </w:r>
      <w:r w:rsidR="0053661B">
        <w:t xml:space="preserve">ion of women in the societ. </w:t>
      </w:r>
      <w:r>
        <w:t xml:space="preserve"> It is women neglected in places of having powerful positions in the government and possesses influence in America. Jennifer directed film questions why a very persuading media fails to enforce place of women in the society and instead get left in the same basket of considering women with stereotype perspectives of value only in beauty and sexuality and not as leaders in the community. Narrations and evidence portrayed by a teenage actor in the film shows how people should check the alarming issue on a better perspective. </w:t>
      </w:r>
    </w:p>
    <w:p w:rsidR="00BC4B2C" w:rsidRDefault="00C50F96" w:rsidP="008742F6">
      <w:pPr>
        <w:pStyle w:val="APA"/>
        <w:contextualSpacing/>
      </w:pPr>
      <w:r>
        <w:t>In Bros Before Hos, The Code, Kimmel up for masculinity to try and define what a man possesses in the society and point out that the in any community, the biological influence of man is more significant t</w:t>
      </w:r>
      <w:r w:rsidR="0053661B">
        <w:t xml:space="preserve">han how the society influences. </w:t>
      </w:r>
      <w:r>
        <w:t>He argues that a male is supposed to wake up and try to fit in the male society by expressing impossibility things as viewed by feminines and void acts of cowardness. Men in the community have less space than women to express themselves according to, and they should stand up for any chances to show their skills. Siebel, in her film campaigns for women as the leaders in the society but views the media mainstream as the hindrance towards recognition of women in the community. She claims that for the girls to have better places in leadership, media have to take part in driving campaigns towards women. She writes about how society considers the beauty and sexuality of women than the administration. Kimmel talks about masculinity in a culture where males have to stand up and show their place in a community. He argues that for men to get recognized in a society, then they should be ready to rise and join the male organization to avoid the perspective of</w:t>
      </w:r>
      <w:r w:rsidR="0053661B">
        <w:t xml:space="preserve"> cowards and feminine like men. </w:t>
      </w:r>
      <w:r w:rsidR="001015DD">
        <w:t xml:space="preserve"> </w:t>
      </w:r>
    </w:p>
    <w:p w:rsidR="00542F37" w:rsidRDefault="00BC4B2C" w:rsidP="00BC4B2C">
      <w:pPr>
        <w:pStyle w:val="APA"/>
        <w:contextualSpacing/>
        <w:jc w:val="center"/>
        <w:rPr>
          <w:b/>
        </w:rPr>
      </w:pPr>
      <w:r>
        <w:rPr>
          <w:b/>
        </w:rPr>
        <w:t>Conclusion</w:t>
      </w:r>
    </w:p>
    <w:p w:rsidR="00542F37" w:rsidRPr="00BC4B2C" w:rsidRDefault="00595FF2" w:rsidP="00595FF2">
      <w:pPr>
        <w:pStyle w:val="APA"/>
        <w:contextualSpacing/>
        <w:rPr>
          <w:szCs w:val="24"/>
        </w:rPr>
      </w:pPr>
      <w:r w:rsidRPr="00595FF2">
        <w:t xml:space="preserve">                   In a nutshell, Guy Code enhances the perspective that male facade represents the social environment of men. Kimmel examines the way masculinity transforms from the point in adolescence to exhibiting manhood. In every society, an expectation of how a young boy and girl should grow is usually by a set of rules. A boy then is considered to follow and abide with the laws where in his view, Kimmel says they are the Guy Code. The myths of gender influence the upbringing of a child. Siebel in the film indicates that the media contributes to under-representing feminines and calls for a change. After that, she uses campaigns to plead for women in the society in a bid to welcome them as leaders. It is evident she interviews many people including women with influence and power in society</w:t>
      </w:r>
      <w:r>
        <w:t>.</w:t>
      </w:r>
    </w:p>
    <w:sectPr w:rsidR="00542F37" w:rsidRPr="00BC4B2C"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4AF" w:rsidRDefault="00E814AF">
      <w:r>
        <w:separator/>
      </w:r>
    </w:p>
  </w:endnote>
  <w:endnote w:type="continuationSeparator" w:id="0">
    <w:p w:rsidR="00E814AF" w:rsidRDefault="00E81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4AF" w:rsidRDefault="00E814AF">
      <w:r>
        <w:separator/>
      </w:r>
    </w:p>
  </w:footnote>
  <w:footnote w:type="continuationSeparator" w:id="0">
    <w:p w:rsidR="00E814AF" w:rsidRDefault="00E814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FEB" w:rsidRPr="00B8288A" w:rsidRDefault="00B8288A" w:rsidP="00B8288A">
    <w:pPr>
      <w:pStyle w:val="Header"/>
    </w:pPr>
    <w:r>
      <w:t>MUSIC LITERATURE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B8288A" w:rsidP="00542F37">
          <w:r>
            <w:t xml:space="preserve">Running Head: </w:t>
          </w:r>
          <w:r w:rsidR="00110659">
            <w:t>MUSIC LITERATURE</w:t>
          </w:r>
        </w:p>
      </w:tc>
      <w:tc>
        <w:tcPr>
          <w:tcW w:w="2500" w:type="pct"/>
          <w:shd w:val="clear" w:color="auto" w:fill="auto"/>
        </w:tcPr>
        <w:p w:rsidR="00D259C1" w:rsidRDefault="000D32F6" w:rsidP="00957E9D">
          <w:pPr>
            <w:pStyle w:val="Header"/>
            <w:jc w:val="right"/>
          </w:pPr>
          <w:r>
            <w:fldChar w:fldCharType="begin"/>
          </w:r>
          <w:r w:rsidR="00CD5984">
            <w:instrText xml:space="preserve"> PAGE  \* MERGEFORMAT </w:instrText>
          </w:r>
          <w:r>
            <w:fldChar w:fldCharType="separate"/>
          </w:r>
          <w:r w:rsidR="00E814AF">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DA6B51"/>
    <w:multiLevelType w:val="hybridMultilevel"/>
    <w:tmpl w:val="968A9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415C25"/>
    <w:multiLevelType w:val="hybridMultilevel"/>
    <w:tmpl w:val="90244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7"/>
  </w:num>
  <w:num w:numId="5">
    <w:abstractNumId w:val="25"/>
  </w:num>
  <w:num w:numId="6">
    <w:abstractNumId w:val="16"/>
  </w:num>
  <w:num w:numId="7">
    <w:abstractNumId w:val="8"/>
  </w:num>
  <w:num w:numId="8">
    <w:abstractNumId w:val="1"/>
  </w:num>
  <w:num w:numId="9">
    <w:abstractNumId w:val="47"/>
  </w:num>
  <w:num w:numId="10">
    <w:abstractNumId w:val="22"/>
  </w:num>
  <w:num w:numId="11">
    <w:abstractNumId w:val="27"/>
  </w:num>
  <w:num w:numId="12">
    <w:abstractNumId w:val="20"/>
  </w:num>
  <w:num w:numId="13">
    <w:abstractNumId w:val="14"/>
  </w:num>
  <w:num w:numId="14">
    <w:abstractNumId w:val="29"/>
  </w:num>
  <w:num w:numId="15">
    <w:abstractNumId w:val="9"/>
  </w:num>
  <w:num w:numId="16">
    <w:abstractNumId w:val="40"/>
  </w:num>
  <w:num w:numId="17">
    <w:abstractNumId w:val="43"/>
  </w:num>
  <w:num w:numId="18">
    <w:abstractNumId w:val="2"/>
  </w:num>
  <w:num w:numId="19">
    <w:abstractNumId w:val="33"/>
  </w:num>
  <w:num w:numId="20">
    <w:abstractNumId w:val="41"/>
  </w:num>
  <w:num w:numId="21">
    <w:abstractNumId w:val="24"/>
  </w:num>
  <w:num w:numId="22">
    <w:abstractNumId w:val="28"/>
  </w:num>
  <w:num w:numId="23">
    <w:abstractNumId w:val="42"/>
  </w:num>
  <w:num w:numId="24">
    <w:abstractNumId w:val="0"/>
  </w:num>
  <w:num w:numId="25">
    <w:abstractNumId w:val="31"/>
  </w:num>
  <w:num w:numId="26">
    <w:abstractNumId w:val="18"/>
  </w:num>
  <w:num w:numId="27">
    <w:abstractNumId w:val="17"/>
  </w:num>
  <w:num w:numId="28">
    <w:abstractNumId w:val="39"/>
  </w:num>
  <w:num w:numId="29">
    <w:abstractNumId w:val="6"/>
  </w:num>
  <w:num w:numId="30">
    <w:abstractNumId w:val="32"/>
  </w:num>
  <w:num w:numId="31">
    <w:abstractNumId w:val="34"/>
  </w:num>
  <w:num w:numId="32">
    <w:abstractNumId w:val="3"/>
  </w:num>
  <w:num w:numId="33">
    <w:abstractNumId w:val="19"/>
  </w:num>
  <w:num w:numId="34">
    <w:abstractNumId w:val="35"/>
  </w:num>
  <w:num w:numId="35">
    <w:abstractNumId w:val="7"/>
  </w:num>
  <w:num w:numId="36">
    <w:abstractNumId w:val="30"/>
  </w:num>
  <w:num w:numId="37">
    <w:abstractNumId w:val="44"/>
  </w:num>
  <w:num w:numId="38">
    <w:abstractNumId w:val="36"/>
  </w:num>
  <w:num w:numId="39">
    <w:abstractNumId w:val="5"/>
  </w:num>
  <w:num w:numId="40">
    <w:abstractNumId w:val="15"/>
  </w:num>
  <w:num w:numId="41">
    <w:abstractNumId w:val="10"/>
  </w:num>
  <w:num w:numId="42">
    <w:abstractNumId w:val="23"/>
  </w:num>
  <w:num w:numId="43">
    <w:abstractNumId w:val="45"/>
  </w:num>
  <w:num w:numId="44">
    <w:abstractNumId w:val="4"/>
  </w:num>
  <w:num w:numId="45">
    <w:abstractNumId w:val="12"/>
  </w:num>
  <w:num w:numId="46">
    <w:abstractNumId w:val="46"/>
  </w:num>
  <w:num w:numId="47">
    <w:abstractNumId w:val="38"/>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rwUAY3CuFC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4DCF"/>
    <w:rsid w:val="000050DE"/>
    <w:rsid w:val="00005923"/>
    <w:rsid w:val="000062E4"/>
    <w:rsid w:val="00007CDB"/>
    <w:rsid w:val="00007F70"/>
    <w:rsid w:val="000104D2"/>
    <w:rsid w:val="00010E4E"/>
    <w:rsid w:val="0001113F"/>
    <w:rsid w:val="0001249A"/>
    <w:rsid w:val="000127F0"/>
    <w:rsid w:val="00012A09"/>
    <w:rsid w:val="00013B39"/>
    <w:rsid w:val="00014118"/>
    <w:rsid w:val="000145A7"/>
    <w:rsid w:val="000150E6"/>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7E3"/>
    <w:rsid w:val="00037AA2"/>
    <w:rsid w:val="00040F9F"/>
    <w:rsid w:val="000423F4"/>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150"/>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2F6"/>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15DD"/>
    <w:rsid w:val="00101810"/>
    <w:rsid w:val="001023C2"/>
    <w:rsid w:val="001030F0"/>
    <w:rsid w:val="00103D56"/>
    <w:rsid w:val="00103E47"/>
    <w:rsid w:val="00103E8B"/>
    <w:rsid w:val="00104596"/>
    <w:rsid w:val="001048B9"/>
    <w:rsid w:val="00104B8B"/>
    <w:rsid w:val="00106108"/>
    <w:rsid w:val="0010636B"/>
    <w:rsid w:val="0010664E"/>
    <w:rsid w:val="00106730"/>
    <w:rsid w:val="00106CBF"/>
    <w:rsid w:val="00110659"/>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434"/>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AAB"/>
    <w:rsid w:val="00141EFD"/>
    <w:rsid w:val="001434B6"/>
    <w:rsid w:val="001441CA"/>
    <w:rsid w:val="001451FE"/>
    <w:rsid w:val="00145B01"/>
    <w:rsid w:val="00146660"/>
    <w:rsid w:val="00146B10"/>
    <w:rsid w:val="00147FE9"/>
    <w:rsid w:val="001504D7"/>
    <w:rsid w:val="0015086E"/>
    <w:rsid w:val="001508C1"/>
    <w:rsid w:val="0015098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2B4C"/>
    <w:rsid w:val="00183159"/>
    <w:rsid w:val="00183849"/>
    <w:rsid w:val="00183AA4"/>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5F7C"/>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48A"/>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0B8"/>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29CB"/>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583"/>
    <w:rsid w:val="002A474C"/>
    <w:rsid w:val="002A63E2"/>
    <w:rsid w:val="002A6A10"/>
    <w:rsid w:val="002A6F5F"/>
    <w:rsid w:val="002A72E2"/>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2FB4"/>
    <w:rsid w:val="002E34F0"/>
    <w:rsid w:val="002E3A38"/>
    <w:rsid w:val="002E3DCD"/>
    <w:rsid w:val="002E49FE"/>
    <w:rsid w:val="002E589A"/>
    <w:rsid w:val="002E5BA8"/>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2A8"/>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17E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33C"/>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A96"/>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4884"/>
    <w:rsid w:val="00394B67"/>
    <w:rsid w:val="00395756"/>
    <w:rsid w:val="00395E96"/>
    <w:rsid w:val="00395F44"/>
    <w:rsid w:val="00396202"/>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6A54"/>
    <w:rsid w:val="003C72F5"/>
    <w:rsid w:val="003C7DDF"/>
    <w:rsid w:val="003D051F"/>
    <w:rsid w:val="003D0564"/>
    <w:rsid w:val="003D152E"/>
    <w:rsid w:val="003D21F8"/>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28EB"/>
    <w:rsid w:val="003E3174"/>
    <w:rsid w:val="003E38AD"/>
    <w:rsid w:val="003E3FB5"/>
    <w:rsid w:val="003E5654"/>
    <w:rsid w:val="003E5914"/>
    <w:rsid w:val="003E5DA7"/>
    <w:rsid w:val="003E6413"/>
    <w:rsid w:val="003E6EBF"/>
    <w:rsid w:val="003E739D"/>
    <w:rsid w:val="003E7425"/>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4D3"/>
    <w:rsid w:val="00414707"/>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B1C"/>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31C"/>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3B82"/>
    <w:rsid w:val="00515563"/>
    <w:rsid w:val="00515B90"/>
    <w:rsid w:val="0051651A"/>
    <w:rsid w:val="00521654"/>
    <w:rsid w:val="00521FEC"/>
    <w:rsid w:val="005222FB"/>
    <w:rsid w:val="00523D19"/>
    <w:rsid w:val="00524AEA"/>
    <w:rsid w:val="00524BD4"/>
    <w:rsid w:val="00525588"/>
    <w:rsid w:val="005266F6"/>
    <w:rsid w:val="00527090"/>
    <w:rsid w:val="00527F36"/>
    <w:rsid w:val="005300A3"/>
    <w:rsid w:val="00530473"/>
    <w:rsid w:val="00530D70"/>
    <w:rsid w:val="0053130D"/>
    <w:rsid w:val="00531890"/>
    <w:rsid w:val="00531F7C"/>
    <w:rsid w:val="005337B7"/>
    <w:rsid w:val="00533BEC"/>
    <w:rsid w:val="005349CF"/>
    <w:rsid w:val="005354ED"/>
    <w:rsid w:val="005356EF"/>
    <w:rsid w:val="0053661B"/>
    <w:rsid w:val="005372E0"/>
    <w:rsid w:val="005376C4"/>
    <w:rsid w:val="0054039E"/>
    <w:rsid w:val="005405D5"/>
    <w:rsid w:val="0054095A"/>
    <w:rsid w:val="00540A20"/>
    <w:rsid w:val="00541F6A"/>
    <w:rsid w:val="00542735"/>
    <w:rsid w:val="00542F37"/>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189"/>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5FF2"/>
    <w:rsid w:val="005965A4"/>
    <w:rsid w:val="00596D98"/>
    <w:rsid w:val="00597731"/>
    <w:rsid w:val="0059781B"/>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4CB8"/>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241"/>
    <w:rsid w:val="006E5347"/>
    <w:rsid w:val="006E6543"/>
    <w:rsid w:val="006E6619"/>
    <w:rsid w:val="006E6BC8"/>
    <w:rsid w:val="006E6D52"/>
    <w:rsid w:val="006E7C41"/>
    <w:rsid w:val="006F101F"/>
    <w:rsid w:val="006F1449"/>
    <w:rsid w:val="006F23E4"/>
    <w:rsid w:val="006F2796"/>
    <w:rsid w:val="006F2A70"/>
    <w:rsid w:val="006F2C8E"/>
    <w:rsid w:val="006F3010"/>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05DF"/>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174BC"/>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6CC5"/>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B7CBF"/>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4EA8"/>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17410"/>
    <w:rsid w:val="00820564"/>
    <w:rsid w:val="00820F7A"/>
    <w:rsid w:val="00821080"/>
    <w:rsid w:val="008213FF"/>
    <w:rsid w:val="0082175D"/>
    <w:rsid w:val="00821ADD"/>
    <w:rsid w:val="00821B04"/>
    <w:rsid w:val="00822B8F"/>
    <w:rsid w:val="00822C64"/>
    <w:rsid w:val="00823FE5"/>
    <w:rsid w:val="0082408F"/>
    <w:rsid w:val="00824942"/>
    <w:rsid w:val="00824C5E"/>
    <w:rsid w:val="0082593A"/>
    <w:rsid w:val="00826351"/>
    <w:rsid w:val="00826730"/>
    <w:rsid w:val="008268BD"/>
    <w:rsid w:val="0082699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B66"/>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42F6"/>
    <w:rsid w:val="0087533B"/>
    <w:rsid w:val="008756A6"/>
    <w:rsid w:val="00875B0C"/>
    <w:rsid w:val="008761F2"/>
    <w:rsid w:val="00876EE4"/>
    <w:rsid w:val="008774B4"/>
    <w:rsid w:val="00877F29"/>
    <w:rsid w:val="008806DB"/>
    <w:rsid w:val="00880A26"/>
    <w:rsid w:val="0088161B"/>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0B7"/>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895"/>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679E"/>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AEB"/>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2C3"/>
    <w:rsid w:val="00AE43EB"/>
    <w:rsid w:val="00AE45CC"/>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49CB"/>
    <w:rsid w:val="00B44BA6"/>
    <w:rsid w:val="00B45469"/>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8A"/>
    <w:rsid w:val="00B828C9"/>
    <w:rsid w:val="00B82E97"/>
    <w:rsid w:val="00B83863"/>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36D2"/>
    <w:rsid w:val="00BA447D"/>
    <w:rsid w:val="00BA56DE"/>
    <w:rsid w:val="00BA6760"/>
    <w:rsid w:val="00BA6FD6"/>
    <w:rsid w:val="00BA7211"/>
    <w:rsid w:val="00BA7421"/>
    <w:rsid w:val="00BA7B6E"/>
    <w:rsid w:val="00BB02C9"/>
    <w:rsid w:val="00BB154B"/>
    <w:rsid w:val="00BB16B2"/>
    <w:rsid w:val="00BB246E"/>
    <w:rsid w:val="00BB2D28"/>
    <w:rsid w:val="00BB3174"/>
    <w:rsid w:val="00BB31BF"/>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64A"/>
    <w:rsid w:val="00BC080C"/>
    <w:rsid w:val="00BC11A6"/>
    <w:rsid w:val="00BC15E0"/>
    <w:rsid w:val="00BC1FE9"/>
    <w:rsid w:val="00BC2052"/>
    <w:rsid w:val="00BC2940"/>
    <w:rsid w:val="00BC30AD"/>
    <w:rsid w:val="00BC3BCF"/>
    <w:rsid w:val="00BC44E5"/>
    <w:rsid w:val="00BC4B2C"/>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5D96"/>
    <w:rsid w:val="00C37025"/>
    <w:rsid w:val="00C40875"/>
    <w:rsid w:val="00C40ED1"/>
    <w:rsid w:val="00C40F3C"/>
    <w:rsid w:val="00C41F46"/>
    <w:rsid w:val="00C425F0"/>
    <w:rsid w:val="00C42816"/>
    <w:rsid w:val="00C4315C"/>
    <w:rsid w:val="00C43473"/>
    <w:rsid w:val="00C43A6B"/>
    <w:rsid w:val="00C43AA8"/>
    <w:rsid w:val="00C43EA5"/>
    <w:rsid w:val="00C44AA2"/>
    <w:rsid w:val="00C44E2D"/>
    <w:rsid w:val="00C44EDC"/>
    <w:rsid w:val="00C461C6"/>
    <w:rsid w:val="00C46B99"/>
    <w:rsid w:val="00C4770D"/>
    <w:rsid w:val="00C47C30"/>
    <w:rsid w:val="00C501BF"/>
    <w:rsid w:val="00C50236"/>
    <w:rsid w:val="00C50CA2"/>
    <w:rsid w:val="00C50F96"/>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4B0"/>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A6F8F"/>
    <w:rsid w:val="00CB07FA"/>
    <w:rsid w:val="00CB085A"/>
    <w:rsid w:val="00CB0A90"/>
    <w:rsid w:val="00CB0EAB"/>
    <w:rsid w:val="00CB1F64"/>
    <w:rsid w:val="00CB2B9A"/>
    <w:rsid w:val="00CB2FC3"/>
    <w:rsid w:val="00CB311D"/>
    <w:rsid w:val="00CB35AE"/>
    <w:rsid w:val="00CB3982"/>
    <w:rsid w:val="00CB48A5"/>
    <w:rsid w:val="00CB5435"/>
    <w:rsid w:val="00CB5D43"/>
    <w:rsid w:val="00CB5E61"/>
    <w:rsid w:val="00CB61C0"/>
    <w:rsid w:val="00CB64AA"/>
    <w:rsid w:val="00CB7478"/>
    <w:rsid w:val="00CB7D5F"/>
    <w:rsid w:val="00CC1664"/>
    <w:rsid w:val="00CC16B4"/>
    <w:rsid w:val="00CC1F52"/>
    <w:rsid w:val="00CC2276"/>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446"/>
    <w:rsid w:val="00CF59EE"/>
    <w:rsid w:val="00CF6465"/>
    <w:rsid w:val="00CF6D66"/>
    <w:rsid w:val="00CF78B4"/>
    <w:rsid w:val="00CF7DC2"/>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05F"/>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2CC6"/>
    <w:rsid w:val="00D43C80"/>
    <w:rsid w:val="00D44219"/>
    <w:rsid w:val="00D44548"/>
    <w:rsid w:val="00D447C5"/>
    <w:rsid w:val="00D447F0"/>
    <w:rsid w:val="00D44AA9"/>
    <w:rsid w:val="00D451E8"/>
    <w:rsid w:val="00D4547F"/>
    <w:rsid w:val="00D455CA"/>
    <w:rsid w:val="00D45EEC"/>
    <w:rsid w:val="00D47AD0"/>
    <w:rsid w:val="00D50286"/>
    <w:rsid w:val="00D50F8C"/>
    <w:rsid w:val="00D514C5"/>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931"/>
    <w:rsid w:val="00D86BAA"/>
    <w:rsid w:val="00D87234"/>
    <w:rsid w:val="00D878A5"/>
    <w:rsid w:val="00D8792C"/>
    <w:rsid w:val="00D87D5B"/>
    <w:rsid w:val="00D90DA1"/>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6BA"/>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7DC"/>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1F7D"/>
    <w:rsid w:val="00E52EAA"/>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4AF"/>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6DF"/>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6FEB"/>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56FE"/>
    <w:rsid w:val="00F1691F"/>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689"/>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Cite"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character" w:styleId="HTMLCite">
    <w:name w:val="HTML Cite"/>
    <w:basedOn w:val="DefaultParagraphFont"/>
    <w:uiPriority w:val="99"/>
    <w:semiHidden/>
    <w:unhideWhenUsed/>
    <w:rsid w:val="003E74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71244189">
      <w:bodyDiv w:val="1"/>
      <w:marLeft w:val="0"/>
      <w:marRight w:val="0"/>
      <w:marTop w:val="0"/>
      <w:marBottom w:val="0"/>
      <w:divBdr>
        <w:top w:val="none" w:sz="0" w:space="0" w:color="auto"/>
        <w:left w:val="none" w:sz="0" w:space="0" w:color="auto"/>
        <w:bottom w:val="none" w:sz="0" w:space="0" w:color="auto"/>
        <w:right w:val="none" w:sz="0" w:space="0" w:color="auto"/>
      </w:divBdr>
      <w:divsChild>
        <w:div w:id="152727102">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5C94EE7-EFBC-4205-95C5-FC72B2942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2019-05-28T14:35:00Z</dcterms:created>
  <dcterms:modified xsi:type="dcterms:W3CDTF">2019-05-28T14:35:00Z</dcterms:modified>
  <cp:category>School Papers</cp:category>
</cp:coreProperties>
</file>